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9291D" w14:textId="77777777" w:rsidR="005B77E6" w:rsidRPr="005B77E6" w:rsidRDefault="005B77E6" w:rsidP="005B77E6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131664873"/>
      <w:r w:rsidRPr="005B77E6">
        <w:rPr>
          <w:rFonts w:asciiTheme="minorHAnsi" w:hAnsiTheme="minorHAnsi" w:cstheme="minorHAnsi"/>
          <w:b/>
          <w:bCs/>
          <w:sz w:val="24"/>
          <w:szCs w:val="24"/>
        </w:rPr>
        <w:t xml:space="preserve">FORMULARZ ZGŁOSZENIOWY KANDYDATA </w:t>
      </w:r>
    </w:p>
    <w:p w14:paraId="276AFF8C" w14:textId="6AF3D99B" w:rsidR="005B77E6" w:rsidRPr="005B77E6" w:rsidRDefault="005B77E6" w:rsidP="005B77E6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5B77E6">
        <w:rPr>
          <w:rFonts w:asciiTheme="minorHAnsi" w:hAnsiTheme="minorHAnsi" w:cstheme="minorHAnsi"/>
          <w:b/>
          <w:bCs/>
          <w:sz w:val="24"/>
          <w:szCs w:val="24"/>
        </w:rPr>
        <w:t>NA CZŁONKA</w:t>
      </w:r>
    </w:p>
    <w:p w14:paraId="4EDA78AC" w14:textId="03E19EE3" w:rsidR="005B77E6" w:rsidRPr="005B77E6" w:rsidRDefault="005B77E6" w:rsidP="005B77E6">
      <w:pPr>
        <w:spacing w:after="36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5B77E6">
        <w:rPr>
          <w:rFonts w:asciiTheme="minorHAnsi" w:hAnsiTheme="minorHAnsi" w:cstheme="minorHAnsi"/>
          <w:b/>
          <w:bCs/>
          <w:sz w:val="24"/>
          <w:szCs w:val="24"/>
        </w:rPr>
        <w:t>DOLNOŚLĄSKIEGO KOMITETU ROZWOJU EKONOMII SPOŁECZNEJ (</w:t>
      </w:r>
      <w:r w:rsidR="004D5581">
        <w:rPr>
          <w:rFonts w:asciiTheme="minorHAnsi" w:hAnsiTheme="minorHAnsi" w:cstheme="minorHAnsi"/>
          <w:b/>
          <w:bCs/>
          <w:sz w:val="24"/>
          <w:szCs w:val="24"/>
        </w:rPr>
        <w:t>D</w:t>
      </w:r>
      <w:r w:rsidRPr="005B77E6">
        <w:rPr>
          <w:rFonts w:asciiTheme="minorHAnsi" w:hAnsiTheme="minorHAnsi" w:cstheme="minorHAnsi"/>
          <w:b/>
          <w:bCs/>
          <w:sz w:val="24"/>
          <w:szCs w:val="24"/>
        </w:rPr>
        <w:t>KRES)</w:t>
      </w:r>
    </w:p>
    <w:tbl>
      <w:tblPr>
        <w:tblStyle w:val="Zwykatabela11"/>
        <w:tblW w:w="0" w:type="auto"/>
        <w:tblLook w:val="04A0" w:firstRow="1" w:lastRow="0" w:firstColumn="1" w:lastColumn="0" w:noHBand="0" w:noVBand="1"/>
      </w:tblPr>
      <w:tblGrid>
        <w:gridCol w:w="3544"/>
        <w:gridCol w:w="5518"/>
      </w:tblGrid>
      <w:tr w:rsidR="005B77E6" w:rsidRPr="005B77E6" w14:paraId="455E7CBB" w14:textId="77777777" w:rsidTr="00A31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2E543E05" w14:textId="080C12BD" w:rsidR="005B77E6" w:rsidRPr="005B77E6" w:rsidRDefault="005B77E6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5B77E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Imię i nazwisko Kandydata</w:t>
            </w:r>
          </w:p>
        </w:tc>
        <w:tc>
          <w:tcPr>
            <w:tcW w:w="5518" w:type="dxa"/>
          </w:tcPr>
          <w:p w14:paraId="70DC0FFE" w14:textId="77777777" w:rsidR="005B77E6" w:rsidRPr="005B77E6" w:rsidRDefault="005B77E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</w:tr>
      <w:tr w:rsidR="005B77E6" w:rsidRPr="005B77E6" w14:paraId="62BD549F" w14:textId="77777777" w:rsidTr="00A31A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54E3FCB5" w14:textId="77777777" w:rsidR="005B77E6" w:rsidRPr="005B77E6" w:rsidRDefault="005B77E6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B77E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Telefon kontaktowy</w:t>
            </w:r>
          </w:p>
        </w:tc>
        <w:tc>
          <w:tcPr>
            <w:tcW w:w="5518" w:type="dxa"/>
          </w:tcPr>
          <w:p w14:paraId="49627F60" w14:textId="77777777" w:rsidR="005B77E6" w:rsidRPr="005B77E6" w:rsidRDefault="005B77E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77E6" w:rsidRPr="005B77E6" w14:paraId="465DB42A" w14:textId="77777777" w:rsidTr="00A31A97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1464544C" w14:textId="77777777" w:rsidR="005B77E6" w:rsidRPr="005B77E6" w:rsidRDefault="005B77E6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B77E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E-mail kontaktowy</w:t>
            </w:r>
          </w:p>
        </w:tc>
        <w:tc>
          <w:tcPr>
            <w:tcW w:w="5518" w:type="dxa"/>
          </w:tcPr>
          <w:p w14:paraId="680296BD" w14:textId="77777777" w:rsidR="005B77E6" w:rsidRPr="005B77E6" w:rsidRDefault="005B77E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DB9F853" w14:textId="60D8FD09" w:rsidR="00B65081" w:rsidRPr="00CC3147" w:rsidRDefault="005B77E6" w:rsidP="00CC3147">
      <w:pPr>
        <w:spacing w:before="360" w:line="360" w:lineRule="auto"/>
        <w:rPr>
          <w:rFonts w:asciiTheme="minorHAnsi" w:hAnsiTheme="minorHAnsi" w:cstheme="minorHAnsi"/>
          <w:sz w:val="24"/>
          <w:szCs w:val="24"/>
        </w:rPr>
      </w:pPr>
      <w:r w:rsidRPr="004D5581">
        <w:rPr>
          <w:rFonts w:asciiTheme="minorHAnsi" w:hAnsiTheme="minorHAnsi" w:cstheme="minorHAnsi"/>
          <w:sz w:val="24"/>
          <w:szCs w:val="24"/>
        </w:rPr>
        <w:t xml:space="preserve">Niniejszym zgłaszam kandydaturę do </w:t>
      </w:r>
      <w:r w:rsidR="00A31A97" w:rsidRPr="004D5581">
        <w:rPr>
          <w:rFonts w:asciiTheme="minorHAnsi" w:hAnsiTheme="minorHAnsi" w:cstheme="minorHAnsi"/>
          <w:sz w:val="24"/>
          <w:szCs w:val="24"/>
        </w:rPr>
        <w:t>Dolnośl</w:t>
      </w:r>
      <w:r w:rsidR="002E772B">
        <w:rPr>
          <w:rFonts w:asciiTheme="minorHAnsi" w:hAnsiTheme="minorHAnsi" w:cstheme="minorHAnsi"/>
          <w:sz w:val="24"/>
          <w:szCs w:val="24"/>
        </w:rPr>
        <w:t>ą</w:t>
      </w:r>
      <w:r w:rsidR="00A31A97" w:rsidRPr="004D5581">
        <w:rPr>
          <w:rFonts w:asciiTheme="minorHAnsi" w:hAnsiTheme="minorHAnsi" w:cstheme="minorHAnsi"/>
          <w:sz w:val="24"/>
          <w:szCs w:val="24"/>
        </w:rPr>
        <w:t>skiego</w:t>
      </w:r>
      <w:r w:rsidRPr="004D5581">
        <w:rPr>
          <w:rFonts w:asciiTheme="minorHAnsi" w:hAnsiTheme="minorHAnsi" w:cstheme="minorHAnsi"/>
          <w:sz w:val="24"/>
          <w:szCs w:val="24"/>
        </w:rPr>
        <w:t xml:space="preserve"> Komitetu Rozwoju Ekonomii Społecznej, jako przedstawiciel</w:t>
      </w:r>
      <w:r w:rsidR="00CC3147">
        <w:rPr>
          <w:rFonts w:asciiTheme="minorHAnsi" w:hAnsiTheme="minorHAnsi" w:cstheme="minorHAnsi"/>
          <w:sz w:val="24"/>
          <w:szCs w:val="24"/>
        </w:rPr>
        <w:t xml:space="preserve"> </w:t>
      </w:r>
      <w:r w:rsidRPr="004D5581">
        <w:rPr>
          <w:rFonts w:asciiTheme="minorHAnsi" w:hAnsiTheme="minorHAnsi" w:cstheme="minorHAnsi"/>
          <w:i/>
          <w:iCs/>
          <w:sz w:val="24"/>
          <w:szCs w:val="24"/>
        </w:rPr>
        <w:t>(proszę zaznaczyć właściwe)</w:t>
      </w:r>
      <w:r w:rsidRPr="004D5581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52CA38C1" w14:textId="5873957D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t>Marszałka Województwa Dolnośląskiego reprezentujący departamenty Urzędu Marszałkowskiego lub jednostki organizacyjne Samorządu Województwa Dolnośląskiego, w tym:</w:t>
      </w:r>
    </w:p>
    <w:p w14:paraId="32F027C5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ind w:firstLine="414"/>
        <w:rPr>
          <w:rFonts w:ascii="Calibri" w:hAnsi="Calibri" w:cs="Calibri"/>
        </w:rPr>
      </w:pPr>
      <w:r w:rsidRPr="004D5581">
        <w:rPr>
          <w:rFonts w:ascii="Calibri" w:hAnsi="Calibri" w:cs="Calibri"/>
        </w:rPr>
        <w:t>Departament Spraw Społecznych i Rynku Pracy</w:t>
      </w:r>
    </w:p>
    <w:p w14:paraId="42327A5F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ind w:firstLine="414"/>
        <w:rPr>
          <w:rFonts w:ascii="Calibri" w:hAnsi="Calibri" w:cs="Calibri"/>
        </w:rPr>
      </w:pPr>
      <w:r w:rsidRPr="004D5581">
        <w:rPr>
          <w:rFonts w:ascii="Calibri" w:hAnsi="Calibri" w:cs="Calibri"/>
        </w:rPr>
        <w:t>Departament Funduszy Europejskich</w:t>
      </w:r>
    </w:p>
    <w:p w14:paraId="258D6521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ind w:firstLine="414"/>
        <w:rPr>
          <w:rFonts w:ascii="Calibri" w:hAnsi="Calibri" w:cs="Calibri"/>
        </w:rPr>
      </w:pPr>
      <w:r w:rsidRPr="004D5581">
        <w:rPr>
          <w:rFonts w:ascii="Calibri" w:hAnsi="Calibri" w:cs="Calibri"/>
        </w:rPr>
        <w:t>Dolnośląski Wojewódzki Urząd Pracy</w:t>
      </w:r>
    </w:p>
    <w:p w14:paraId="3C6D7BEE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ind w:firstLine="414"/>
        <w:rPr>
          <w:rFonts w:ascii="Calibri" w:hAnsi="Calibri" w:cs="Calibri"/>
        </w:rPr>
      </w:pPr>
      <w:r w:rsidRPr="004D5581">
        <w:rPr>
          <w:rFonts w:ascii="Calibri" w:hAnsi="Calibri" w:cs="Calibri"/>
        </w:rPr>
        <w:t xml:space="preserve"> Dolnośląski Ośrodek Polityki Społecznej</w:t>
      </w:r>
    </w:p>
    <w:p w14:paraId="64D25BE6" w14:textId="6417A2C9" w:rsidR="00B65081" w:rsidRPr="00CC3147" w:rsidRDefault="004D5581" w:rsidP="00CC3147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t xml:space="preserve">Wojewody Dolnośląskiego; </w:t>
      </w:r>
    </w:p>
    <w:p w14:paraId="37D31CA4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bookmarkStart w:id="1" w:name="_Hlk131587706"/>
      <w:r w:rsidRPr="004D5581">
        <w:rPr>
          <w:rFonts w:ascii="Calibri" w:hAnsi="Calibri" w:cs="Calibri"/>
        </w:rPr>
        <w:t xml:space="preserve">jednostek samorządu terytorialnego; </w:t>
      </w:r>
    </w:p>
    <w:p w14:paraId="38FE894F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t xml:space="preserve">podmiotów ekonomii społecznej; </w:t>
      </w:r>
    </w:p>
    <w:p w14:paraId="17E66B5A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t xml:space="preserve">Dolnośląskiej Rady Działalności Pożytku Publicznego; </w:t>
      </w:r>
    </w:p>
    <w:p w14:paraId="7DB11264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t xml:space="preserve">związków spółdzielczych; </w:t>
      </w:r>
    </w:p>
    <w:p w14:paraId="0D1B7719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t xml:space="preserve">instytutów badawczych; </w:t>
      </w:r>
    </w:p>
    <w:p w14:paraId="71B4BBCB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t xml:space="preserve">uczelni; </w:t>
      </w:r>
    </w:p>
    <w:p w14:paraId="3D95400D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lastRenderedPageBreak/>
        <w:t xml:space="preserve">związków zawodowych; </w:t>
      </w:r>
    </w:p>
    <w:p w14:paraId="21C6FC61" w14:textId="77777777" w:rsidR="004D5581" w:rsidRPr="004D5581" w:rsidRDefault="004D5581" w:rsidP="004D5581">
      <w:pPr>
        <w:pStyle w:val="Default"/>
        <w:numPr>
          <w:ilvl w:val="0"/>
          <w:numId w:val="22"/>
        </w:numPr>
        <w:spacing w:after="240" w:line="360" w:lineRule="auto"/>
        <w:rPr>
          <w:rFonts w:ascii="Calibri" w:hAnsi="Calibri" w:cs="Calibri"/>
        </w:rPr>
      </w:pPr>
      <w:r w:rsidRPr="004D5581">
        <w:rPr>
          <w:rFonts w:ascii="Calibri" w:hAnsi="Calibri" w:cs="Calibri"/>
        </w:rPr>
        <w:t>organizacji pracodawców.</w:t>
      </w:r>
    </w:p>
    <w:bookmarkEnd w:id="1"/>
    <w:p w14:paraId="7167CF67" w14:textId="390B9162" w:rsidR="005B77E6" w:rsidRPr="004D5581" w:rsidRDefault="005B77E6" w:rsidP="005B77E6">
      <w:pPr>
        <w:pStyle w:val="Tekstpodstawowy2"/>
        <w:rPr>
          <w:rFonts w:asciiTheme="minorHAnsi" w:hAnsiTheme="minorHAnsi" w:cstheme="minorHAnsi"/>
          <w:sz w:val="24"/>
          <w:szCs w:val="24"/>
        </w:rPr>
      </w:pPr>
      <w:r w:rsidRPr="004D5581">
        <w:rPr>
          <w:rFonts w:asciiTheme="minorHAnsi" w:hAnsiTheme="minorHAnsi" w:cstheme="minorHAnsi"/>
          <w:sz w:val="24"/>
          <w:szCs w:val="24"/>
        </w:rPr>
        <w:t>Pełna nazwa instytucji/organizacji</w:t>
      </w:r>
      <w:r w:rsidR="004A75EC">
        <w:rPr>
          <w:rFonts w:asciiTheme="minorHAnsi" w:hAnsiTheme="minorHAnsi" w:cstheme="minorHAnsi"/>
          <w:sz w:val="24"/>
          <w:szCs w:val="24"/>
        </w:rPr>
        <w:t>/podmiotu</w:t>
      </w:r>
      <w:r w:rsidRPr="004D5581">
        <w:rPr>
          <w:rFonts w:asciiTheme="minorHAnsi" w:hAnsiTheme="minorHAnsi" w:cstheme="minorHAnsi"/>
          <w:sz w:val="24"/>
          <w:szCs w:val="24"/>
        </w:rPr>
        <w:t>, którą reprezentuje Kandydat</w:t>
      </w:r>
    </w:p>
    <w:p w14:paraId="7893DE0D" w14:textId="77777777" w:rsidR="009F66A4" w:rsidRPr="004D5581" w:rsidRDefault="009F66A4" w:rsidP="009F66A4">
      <w:pPr>
        <w:pStyle w:val="Tekstpodstawowy2"/>
        <w:rPr>
          <w:rFonts w:asciiTheme="minorHAnsi" w:hAnsiTheme="minorHAnsi" w:cstheme="minorHAnsi"/>
          <w:sz w:val="24"/>
          <w:szCs w:val="24"/>
        </w:rPr>
      </w:pPr>
      <w:r w:rsidRPr="004D5581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</w:t>
      </w:r>
    </w:p>
    <w:p w14:paraId="4C10E1E4" w14:textId="2F9E52EC" w:rsidR="005B77E6" w:rsidRPr="004D5581" w:rsidRDefault="005B77E6" w:rsidP="005B77E6">
      <w:pPr>
        <w:pStyle w:val="Tekstpodstawowy2"/>
        <w:rPr>
          <w:rFonts w:asciiTheme="minorHAnsi" w:hAnsiTheme="minorHAnsi" w:cstheme="minorHAnsi"/>
          <w:sz w:val="24"/>
          <w:szCs w:val="24"/>
        </w:rPr>
      </w:pPr>
      <w:r w:rsidRPr="004D5581">
        <w:rPr>
          <w:rFonts w:asciiTheme="minorHAnsi" w:hAnsiTheme="minorHAnsi" w:cstheme="minorHAnsi"/>
          <w:sz w:val="24"/>
          <w:szCs w:val="24"/>
        </w:rPr>
        <w:t xml:space="preserve">Adres </w:t>
      </w:r>
      <w:r w:rsidR="004A75EC" w:rsidRPr="004D5581">
        <w:rPr>
          <w:rFonts w:asciiTheme="minorHAnsi" w:hAnsiTheme="minorHAnsi" w:cstheme="minorHAnsi"/>
          <w:sz w:val="24"/>
          <w:szCs w:val="24"/>
        </w:rPr>
        <w:t>instytucji/organizacji</w:t>
      </w:r>
      <w:r w:rsidR="004A75EC">
        <w:rPr>
          <w:rFonts w:asciiTheme="minorHAnsi" w:hAnsiTheme="minorHAnsi" w:cstheme="minorHAnsi"/>
          <w:sz w:val="24"/>
          <w:szCs w:val="24"/>
        </w:rPr>
        <w:t>/podmiotu</w:t>
      </w:r>
      <w:r w:rsidRPr="004D5581">
        <w:rPr>
          <w:rFonts w:asciiTheme="minorHAnsi" w:hAnsiTheme="minorHAnsi" w:cstheme="minorHAnsi"/>
          <w:sz w:val="24"/>
          <w:szCs w:val="24"/>
        </w:rPr>
        <w:t>, którą reprezentuje Kandydat</w:t>
      </w:r>
    </w:p>
    <w:p w14:paraId="045BACDB" w14:textId="06501EA8" w:rsidR="005B77E6" w:rsidRPr="004A75EC" w:rsidRDefault="005B77E6" w:rsidP="004A75EC">
      <w:pPr>
        <w:pStyle w:val="Tekstpodstawowy2"/>
        <w:rPr>
          <w:rFonts w:asciiTheme="minorHAnsi" w:hAnsiTheme="minorHAnsi" w:cstheme="minorHAnsi"/>
          <w:sz w:val="24"/>
          <w:szCs w:val="24"/>
        </w:rPr>
      </w:pPr>
      <w:r w:rsidRPr="004D5581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9F66A4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</w:t>
      </w:r>
    </w:p>
    <w:p w14:paraId="4C030F7F" w14:textId="43F816DF" w:rsidR="005B77E6" w:rsidRDefault="005B77E6" w:rsidP="00B65081">
      <w:pPr>
        <w:spacing w:line="360" w:lineRule="auto"/>
        <w:rPr>
          <w:rFonts w:asciiTheme="minorHAnsi" w:hAnsiTheme="minorHAnsi" w:cstheme="minorHAnsi"/>
          <w:i/>
          <w:iCs/>
          <w:sz w:val="24"/>
          <w:szCs w:val="24"/>
        </w:rPr>
      </w:pPr>
      <w:r w:rsidRPr="005B77E6">
        <w:rPr>
          <w:rFonts w:asciiTheme="minorHAnsi" w:hAnsiTheme="minorHAnsi" w:cstheme="minorHAnsi"/>
          <w:b/>
          <w:bCs/>
          <w:sz w:val="24"/>
          <w:szCs w:val="24"/>
        </w:rPr>
        <w:t xml:space="preserve">Opis doświadczenia w realizacji zadań w zakresie ekonomii społecznej lub opis kwalifikacji kandydata przydatnych do wykonywania zadań Członka Komitetu. </w:t>
      </w:r>
      <w:r w:rsidRPr="005B77E6">
        <w:rPr>
          <w:rFonts w:asciiTheme="minorHAnsi" w:hAnsiTheme="minorHAnsi" w:cstheme="minorHAnsi"/>
          <w:i/>
          <w:iCs/>
          <w:sz w:val="24"/>
          <w:szCs w:val="24"/>
        </w:rPr>
        <w:t xml:space="preserve">&lt;proszę syntetycznie opisać doświadczenia/kwalifikacje, tabelę można modyfikować poprzez </w:t>
      </w:r>
      <w:r w:rsidR="003A0ED8">
        <w:rPr>
          <w:rFonts w:asciiTheme="minorHAnsi" w:hAnsiTheme="minorHAnsi" w:cstheme="minorHAnsi"/>
          <w:i/>
          <w:iCs/>
          <w:sz w:val="24"/>
          <w:szCs w:val="24"/>
        </w:rPr>
        <w:t>zwiększenie pola na opis doświadczenia lub kwalifikacji</w:t>
      </w:r>
    </w:p>
    <w:tbl>
      <w:tblPr>
        <w:tblStyle w:val="Zwykatabela1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6145" w:rsidRPr="005B77E6" w14:paraId="6DFEBFE8" w14:textId="77777777" w:rsidTr="00613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hideMark/>
          </w:tcPr>
          <w:p w14:paraId="51C0D6D6" w14:textId="45181481" w:rsidR="00A66145" w:rsidRPr="005B77E6" w:rsidRDefault="00A66145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5B77E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Opis doświadczenia lub kwalifikacji</w:t>
            </w:r>
            <w:r w:rsidR="00CC3147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Kandydata na członka Komitetu</w:t>
            </w:r>
          </w:p>
        </w:tc>
      </w:tr>
      <w:tr w:rsidR="00A66145" w:rsidRPr="005B77E6" w14:paraId="09474FF0" w14:textId="77777777" w:rsidTr="00FC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D46182D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CD21C8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0C63E3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741F13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8505A20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FBFF85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6B2A7E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967899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6563C8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1CC8EA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F1BEC5" w14:textId="77777777" w:rsidR="00A66145" w:rsidRDefault="00A661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1CF749" w14:textId="7E54814F" w:rsidR="00A66145" w:rsidRPr="004D5581" w:rsidRDefault="00A66145">
            <w:pPr>
              <w:spacing w:line="360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</w:tr>
    </w:tbl>
    <w:p w14:paraId="5DADFD9F" w14:textId="76042926" w:rsidR="009E4DAE" w:rsidRPr="005B77E6" w:rsidRDefault="009E4DAE" w:rsidP="005B77E6">
      <w:pPr>
        <w:pStyle w:val="Akapitzlist"/>
        <w:spacing w:before="100" w:beforeAutospacing="1" w:line="360" w:lineRule="auto"/>
        <w:ind w:left="714"/>
        <w:jc w:val="right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9270" w:type="dxa"/>
        <w:tblLayout w:type="fixed"/>
        <w:tblLook w:val="04A0" w:firstRow="1" w:lastRow="0" w:firstColumn="1" w:lastColumn="0" w:noHBand="0" w:noVBand="1"/>
      </w:tblPr>
      <w:tblGrid>
        <w:gridCol w:w="4440"/>
        <w:gridCol w:w="4830"/>
      </w:tblGrid>
      <w:tr w:rsidR="009E4DAE" w14:paraId="2E423CB7" w14:textId="77777777" w:rsidTr="009E4DAE">
        <w:trPr>
          <w:trHeight w:val="112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95EC" w14:textId="77777777" w:rsidR="009E4DAE" w:rsidRDefault="009E4DAE">
            <w:pPr>
              <w:spacing w:line="360" w:lineRule="auto"/>
              <w:contextualSpacing/>
              <w:rPr>
                <w:rFonts w:cs="Arial"/>
                <w:b/>
                <w:i/>
                <w:color w:val="000000"/>
              </w:rPr>
            </w:pPr>
          </w:p>
          <w:p w14:paraId="6F842B31" w14:textId="77777777" w:rsidR="00B65081" w:rsidRDefault="00B65081">
            <w:pPr>
              <w:spacing w:line="360" w:lineRule="auto"/>
              <w:contextualSpacing/>
              <w:rPr>
                <w:rFonts w:cs="Arial"/>
                <w:b/>
                <w:i/>
                <w:color w:val="000000"/>
              </w:rPr>
            </w:pPr>
          </w:p>
          <w:p w14:paraId="2CDDA05B" w14:textId="77777777" w:rsidR="00B65081" w:rsidRDefault="00B65081">
            <w:pPr>
              <w:spacing w:line="360" w:lineRule="auto"/>
              <w:contextualSpacing/>
              <w:rPr>
                <w:rFonts w:cs="Arial"/>
                <w:b/>
                <w:i/>
                <w:color w:val="000000"/>
              </w:rPr>
            </w:pPr>
          </w:p>
          <w:p w14:paraId="2D6F84C8" w14:textId="77777777" w:rsidR="009E4DAE" w:rsidRDefault="009E4DAE">
            <w:pPr>
              <w:spacing w:line="36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………………………………………………………</w:t>
            </w:r>
          </w:p>
          <w:p w14:paraId="2A45C4D9" w14:textId="5A5B34D8" w:rsidR="009E4DAE" w:rsidRDefault="004A75EC">
            <w:pPr>
              <w:spacing w:line="360" w:lineRule="auto"/>
              <w:rPr>
                <w:rFonts w:cs="Arial"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>P</w:t>
            </w:r>
            <w:r w:rsidR="009E4DAE">
              <w:rPr>
                <w:rFonts w:cs="Arial"/>
                <w:b/>
                <w:i/>
                <w:color w:val="000000"/>
              </w:rPr>
              <w:t>ieczęć</w:t>
            </w:r>
            <w:r>
              <w:rPr>
                <w:rFonts w:cs="Arial"/>
                <w:b/>
                <w:i/>
                <w:color w:val="000000"/>
              </w:rPr>
              <w:t xml:space="preserve"> </w:t>
            </w:r>
            <w:r w:rsidRPr="004A75EC">
              <w:rPr>
                <w:rFonts w:cs="Arial"/>
                <w:b/>
                <w:i/>
                <w:color w:val="000000"/>
              </w:rPr>
              <w:t>instytucji/organizacji/podmiotu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8AA7" w14:textId="77777777" w:rsidR="009E4DAE" w:rsidRDefault="009E4DAE">
            <w:pPr>
              <w:spacing w:line="360" w:lineRule="auto"/>
              <w:rPr>
                <w:rFonts w:cs="Arial"/>
                <w:color w:val="000000"/>
              </w:rPr>
            </w:pPr>
          </w:p>
          <w:p w14:paraId="47E685B8" w14:textId="77777777" w:rsidR="003A0ED8" w:rsidRDefault="003A0ED8">
            <w:pPr>
              <w:spacing w:line="360" w:lineRule="auto"/>
              <w:rPr>
                <w:rFonts w:cs="Arial"/>
                <w:color w:val="000000"/>
              </w:rPr>
            </w:pPr>
          </w:p>
          <w:p w14:paraId="23DD0FFF" w14:textId="0D3F13C8" w:rsidR="009E4DAE" w:rsidRDefault="009E4DAE">
            <w:pPr>
              <w:spacing w:line="36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………………………………………………………</w:t>
            </w:r>
          </w:p>
          <w:p w14:paraId="72BB6F9E" w14:textId="77777777" w:rsidR="009E4DAE" w:rsidRDefault="009E4DAE">
            <w:pPr>
              <w:spacing w:line="360" w:lineRule="auto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>data, podpis(y) osoby/osób upoważnionych</w:t>
            </w:r>
          </w:p>
          <w:p w14:paraId="1BB5F344" w14:textId="78D369EE" w:rsidR="009E4DAE" w:rsidRDefault="009E4DAE">
            <w:pPr>
              <w:spacing w:line="360" w:lineRule="auto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 xml:space="preserve">do reprezentacji </w:t>
            </w:r>
            <w:r w:rsidR="004A75EC" w:rsidRPr="004A75EC">
              <w:rPr>
                <w:rFonts w:cs="Arial"/>
                <w:b/>
                <w:i/>
                <w:color w:val="000000"/>
              </w:rPr>
              <w:t>instytucji/organizacji/podmiotu</w:t>
            </w:r>
          </w:p>
        </w:tc>
      </w:tr>
    </w:tbl>
    <w:p w14:paraId="34134637" w14:textId="77777777" w:rsidR="004A75EC" w:rsidRDefault="004A75E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522F6983" w14:textId="77777777" w:rsidR="004A75EC" w:rsidRPr="004A75EC" w:rsidRDefault="004A75EC" w:rsidP="004A75E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b/>
          <w:bCs/>
          <w:sz w:val="24"/>
          <w:szCs w:val="24"/>
        </w:rPr>
        <w:lastRenderedPageBreak/>
        <w:t>Oświadczenia Kandydata</w:t>
      </w:r>
    </w:p>
    <w:p w14:paraId="7FEF9928" w14:textId="16F80FA7" w:rsidR="004A75EC" w:rsidRPr="004A75EC" w:rsidRDefault="004A75EC" w:rsidP="004A75EC">
      <w:pPr>
        <w:autoSpaceDE w:val="0"/>
        <w:autoSpaceDN w:val="0"/>
        <w:adjustRightInd w:val="0"/>
        <w:spacing w:after="24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na Członka</w:t>
      </w:r>
    </w:p>
    <w:p w14:paraId="25D39A2E" w14:textId="44AB6E67" w:rsidR="004A75EC" w:rsidRPr="004A75EC" w:rsidRDefault="004A75EC" w:rsidP="004A75EC">
      <w:pPr>
        <w:autoSpaceDE w:val="0"/>
        <w:autoSpaceDN w:val="0"/>
        <w:adjustRightInd w:val="0"/>
        <w:spacing w:after="24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Dolnośląskiego Komitetu Rozwoju Ekonomii Społecznej</w:t>
      </w:r>
      <w:r w:rsidR="00B23743">
        <w:rPr>
          <w:rFonts w:asciiTheme="minorHAnsi" w:hAnsiTheme="minorHAnsi" w:cstheme="minorHAnsi"/>
          <w:sz w:val="24"/>
          <w:szCs w:val="24"/>
        </w:rPr>
        <w:t xml:space="preserve"> (DKRES)</w:t>
      </w:r>
    </w:p>
    <w:p w14:paraId="41CE99EC" w14:textId="77777777" w:rsidR="004A75EC" w:rsidRPr="004A75EC" w:rsidRDefault="004A75EC" w:rsidP="004A75EC">
      <w:pPr>
        <w:tabs>
          <w:tab w:val="left" w:pos="7375"/>
        </w:tabs>
        <w:rPr>
          <w:rFonts w:asciiTheme="minorHAnsi" w:hAnsiTheme="minorHAnsi" w:cstheme="minorHAnsi"/>
        </w:rPr>
      </w:pPr>
    </w:p>
    <w:p w14:paraId="2DF3C9F4" w14:textId="50A7A2C7" w:rsidR="004A75EC" w:rsidRPr="004A75EC" w:rsidRDefault="004A75EC" w:rsidP="004A75E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Ja, niżej podpisany(a)...................................................</w:t>
      </w:r>
      <w:r>
        <w:rPr>
          <w:rFonts w:asciiTheme="minorHAnsi" w:hAnsiTheme="minorHAnsi" w:cstheme="minorHAnsi"/>
          <w:sz w:val="24"/>
          <w:szCs w:val="24"/>
        </w:rPr>
        <w:t>...............</w:t>
      </w:r>
      <w:r w:rsidRPr="004A75EC">
        <w:rPr>
          <w:rFonts w:asciiTheme="minorHAnsi" w:hAnsiTheme="minorHAnsi" w:cstheme="minorHAnsi"/>
          <w:sz w:val="24"/>
          <w:szCs w:val="24"/>
        </w:rPr>
        <w:t>..................... oświadczam, iż:</w:t>
      </w:r>
    </w:p>
    <w:p w14:paraId="7C975999" w14:textId="77777777" w:rsidR="004A75EC" w:rsidRPr="004A75EC" w:rsidRDefault="004A75EC" w:rsidP="004A75E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555391E" w14:textId="4882EDCA" w:rsidR="004A75EC" w:rsidRPr="004A75EC" w:rsidRDefault="004A75EC" w:rsidP="004A75EC">
      <w:pPr>
        <w:pStyle w:val="Akapitzlist"/>
        <w:numPr>
          <w:ilvl w:val="0"/>
          <w:numId w:val="19"/>
        </w:numPr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 xml:space="preserve">Zgadzam się na kandydowanie na Członka DKRES. </w:t>
      </w:r>
    </w:p>
    <w:p w14:paraId="417D1B86" w14:textId="77777777" w:rsidR="004A75EC" w:rsidRPr="004A75EC" w:rsidRDefault="004A75EC" w:rsidP="004A75EC">
      <w:pPr>
        <w:pStyle w:val="Akapitzlist"/>
        <w:numPr>
          <w:ilvl w:val="0"/>
          <w:numId w:val="19"/>
        </w:numPr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Oświadczam, iż dane zawarte w niniejszym formularzu są zgodne ze stanem prawnym i faktycznym.</w:t>
      </w:r>
    </w:p>
    <w:p w14:paraId="7795C588" w14:textId="64BE7956" w:rsidR="004A75EC" w:rsidRPr="004A75EC" w:rsidRDefault="004A75EC" w:rsidP="004A75EC">
      <w:pPr>
        <w:pStyle w:val="Akapitzlist"/>
        <w:numPr>
          <w:ilvl w:val="0"/>
          <w:numId w:val="19"/>
        </w:numPr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Zapoznałem</w:t>
      </w:r>
      <w:r w:rsidR="00DB0DFE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Pr="004A75EC">
        <w:rPr>
          <w:rFonts w:asciiTheme="minorHAnsi" w:hAnsiTheme="minorHAnsi" w:cstheme="minorHAnsi"/>
          <w:sz w:val="24"/>
          <w:szCs w:val="24"/>
        </w:rPr>
        <w:t>am</w:t>
      </w:r>
      <w:proofErr w:type="spellEnd"/>
      <w:r w:rsidR="00DB0DFE">
        <w:rPr>
          <w:rFonts w:asciiTheme="minorHAnsi" w:hAnsiTheme="minorHAnsi" w:cstheme="minorHAnsi"/>
          <w:sz w:val="24"/>
          <w:szCs w:val="24"/>
        </w:rPr>
        <w:t>)</w:t>
      </w:r>
      <w:r w:rsidRPr="004A75EC">
        <w:rPr>
          <w:rFonts w:asciiTheme="minorHAnsi" w:hAnsiTheme="minorHAnsi" w:cstheme="minorHAnsi"/>
          <w:sz w:val="24"/>
          <w:szCs w:val="24"/>
        </w:rPr>
        <w:t xml:space="preserve"> się z Regulaminem DKRES i akceptuję jego treść. </w:t>
      </w:r>
    </w:p>
    <w:p w14:paraId="47C7FB26" w14:textId="4D2E728E" w:rsidR="004A75EC" w:rsidRPr="004A75EC" w:rsidRDefault="004A75EC" w:rsidP="004A75EC">
      <w:pPr>
        <w:pStyle w:val="Akapitzlist"/>
        <w:numPr>
          <w:ilvl w:val="0"/>
          <w:numId w:val="19"/>
        </w:numPr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Na podstawie ustawy z dnia 10 maja 2018 r. (Dz.U. z 2018 r. poz. 1000) o ochronie danych osobowych, wyrażam zgodę na przetwarzanie danych osobowych na potrzeby naboru i udziału w DKRES.</w:t>
      </w:r>
    </w:p>
    <w:p w14:paraId="5DFACDAD" w14:textId="77777777" w:rsidR="004A75EC" w:rsidRPr="004A75EC" w:rsidRDefault="004A75EC" w:rsidP="004A75EC">
      <w:pPr>
        <w:pStyle w:val="Akapitzlist"/>
        <w:numPr>
          <w:ilvl w:val="0"/>
          <w:numId w:val="19"/>
        </w:numPr>
        <w:spacing w:after="480"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Nie byłem(</w:t>
      </w:r>
      <w:proofErr w:type="spellStart"/>
      <w:r w:rsidRPr="004A75EC">
        <w:rPr>
          <w:rFonts w:asciiTheme="minorHAnsi" w:hAnsiTheme="minorHAnsi" w:cstheme="minorHAnsi"/>
          <w:sz w:val="24"/>
          <w:szCs w:val="24"/>
        </w:rPr>
        <w:t>am</w:t>
      </w:r>
      <w:proofErr w:type="spellEnd"/>
      <w:r w:rsidRPr="004A75EC">
        <w:rPr>
          <w:rFonts w:asciiTheme="minorHAnsi" w:hAnsiTheme="minorHAnsi" w:cstheme="minorHAnsi"/>
          <w:sz w:val="24"/>
          <w:szCs w:val="24"/>
        </w:rPr>
        <w:t>) karany(a) za przestępstwo popełnione umyślnie.</w:t>
      </w:r>
    </w:p>
    <w:p w14:paraId="79B13CC3" w14:textId="77777777" w:rsidR="004A75EC" w:rsidRPr="004A75EC" w:rsidRDefault="004A75EC" w:rsidP="004A75EC">
      <w:pPr>
        <w:spacing w:after="48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F74F9A8" w14:textId="77777777" w:rsidR="004A75EC" w:rsidRPr="004A75EC" w:rsidRDefault="004A75EC" w:rsidP="004A75EC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……………………………………………</w:t>
      </w:r>
    </w:p>
    <w:p w14:paraId="659A5C66" w14:textId="77777777" w:rsidR="004A75EC" w:rsidRPr="004A75EC" w:rsidRDefault="004A75EC" w:rsidP="004A75EC">
      <w:pPr>
        <w:tabs>
          <w:tab w:val="left" w:pos="7375"/>
        </w:tabs>
        <w:jc w:val="right"/>
        <w:rPr>
          <w:rFonts w:asciiTheme="minorHAnsi" w:hAnsiTheme="minorHAnsi" w:cstheme="minorHAnsi"/>
          <w:sz w:val="24"/>
          <w:szCs w:val="24"/>
        </w:rPr>
      </w:pPr>
      <w:r w:rsidRPr="004A75EC">
        <w:rPr>
          <w:rFonts w:asciiTheme="minorHAnsi" w:hAnsiTheme="minorHAnsi" w:cstheme="minorHAnsi"/>
          <w:sz w:val="24"/>
          <w:szCs w:val="24"/>
        </w:rPr>
        <w:t>(czytelny podpis Kandydata)</w:t>
      </w:r>
    </w:p>
    <w:p w14:paraId="42064EDC" w14:textId="63D74488" w:rsidR="005B77E6" w:rsidRPr="004A75EC" w:rsidRDefault="004A75EC" w:rsidP="004A75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bookmarkStart w:id="2" w:name="_Hlk516034466"/>
      <w:r w:rsidR="005B77E6" w:rsidRPr="004A75E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KLAUZULA INFORMACYJNA</w:t>
      </w:r>
    </w:p>
    <w:bookmarkEnd w:id="2"/>
    <w:p w14:paraId="15434F2E" w14:textId="6FE09EAA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Zgodnie z art. 13 ust. 1 i 2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danych) – dalej RODO – informujemy, że:</w:t>
      </w:r>
    </w:p>
    <w:p w14:paraId="2DF401DA" w14:textId="54AC4504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1) Administratorem Pani/Pana danych osobowych jest Dolnośląski Ośrodek Polityki Społecznej we Wrocławiu z siedzibą we Wrocławiu przy ul. Trzebnickiej 42-44, zwany dalej: Administratorem; Administrator prowadzi operacje przetwarzania Pani/Pana danych osobowych.</w:t>
      </w:r>
    </w:p>
    <w:p w14:paraId="3359D3F2" w14:textId="1733D566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2) Inspektorem ochrony danych jest Sylwia Maliszewska, która w jego imieniu nadzoruje sferę przetwarzania danych osobowych. Jeśli ma Pani/Pan pytania dotyczące sposobu i zakresu przetwarzania Pani/Pana danych osobowych w zakresie działania Dolnośląskiego Ośrodka Polityki Społecznej, a także przysługujących Pani/Panu uprawnień, może się Pani/Pan skontaktować się z Inspektorem Ochrony Danych Osobowych za pomocą adresu e-mail: iod@dops.wroc.pl lub listownie na adres: Dolnośląski Ośrodek Polityki Społecznej, ul. Trzebnicka 42-44, 50-230 Wrocław.</w:t>
      </w:r>
    </w:p>
    <w:p w14:paraId="0763E03F" w14:textId="0A92B45F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3) Podstawą przetwarzania Pani/Pana danych osobowych jest art. 6 ust. 1 lit. c RODO tj. </w:t>
      </w:r>
      <w:proofErr w:type="spellStart"/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wypełnienieobowiązku</w:t>
      </w:r>
      <w:proofErr w:type="spellEnd"/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prawnego ciążącego na administratorze oraz art. 6 ust. 1 lit. e RODO tj. niezbędność wykonania zadania realizowanego w interesie publicznym lub w ramach sprawowania władzy publicznej powierzonej administratorowi.</w:t>
      </w:r>
    </w:p>
    <w:p w14:paraId="64F55935" w14:textId="4E88622D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4) Odbiorcami Pani/Pana danych osobowych będą co do zasady pracownicy Dolnośląskiego Ośrodka Polityki Społecznej we Wrocławiu realizujący zadanie, ewentualnie inne organy państwowe, w tym organy administracji rządowej i samorządowej, organy kontroli, organy ścigania oraz sądy powszechne i administracyjne.</w:t>
      </w:r>
    </w:p>
    <w:p w14:paraId="336C2411" w14:textId="77777777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5) Każda osoba, z wyjątkami zastrzeżonymi przepisami prawa, ma możliwość:</w:t>
      </w:r>
    </w:p>
    <w:p w14:paraId="56B06389" w14:textId="77777777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• dostępu do swoich danych oraz otrzymania ich kopii,</w:t>
      </w:r>
    </w:p>
    <w:p w14:paraId="47E763EC" w14:textId="77777777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• żądania ich sprostowania (ew. poprawiania),</w:t>
      </w:r>
    </w:p>
    <w:p w14:paraId="12F136D2" w14:textId="77777777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• usunięcia lub ograniczenia przetwarzania,</w:t>
      </w:r>
    </w:p>
    <w:p w14:paraId="4AD0C0D9" w14:textId="77777777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• wniesienia sprzeciwu wobec przetwarzania danych,</w:t>
      </w:r>
    </w:p>
    <w:p w14:paraId="45832544" w14:textId="77777777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• przenoszenia danych,</w:t>
      </w:r>
    </w:p>
    <w:p w14:paraId="533972C6" w14:textId="77777777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• cofnięcia zgody na przetwarzanie danych osobowych.</w:t>
      </w:r>
    </w:p>
    <w:p w14:paraId="1BB2C6CE" w14:textId="414BDA74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Z powyższych uprawnień można skorzystać w siedzibie Administratora, pisząc na adres Administratora lub drogą elektroniczną kierując korespondencję na adres iod@dops.wroc.pl. Przysługuje Państwu prawo wniesienia skargi do organu nadzorczego na niezgodne z RODO przetwarzanie Państwa danych osobowych przez Dolnośląski Ośrodek Polityki Społecznej we Wrocławiu właściwym dla ww. skargi jest:</w:t>
      </w:r>
    </w:p>
    <w:p w14:paraId="34819598" w14:textId="77777777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Urząd Ochrony Danych Osobowych ul.</w:t>
      </w:r>
    </w:p>
    <w:p w14:paraId="6A54AA01" w14:textId="77777777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Stawki 2</w:t>
      </w:r>
    </w:p>
    <w:p w14:paraId="338C36C0" w14:textId="495273B2" w:rsidR="002A3DDA" w:rsidRPr="002A3DDA" w:rsidRDefault="002A3DDA" w:rsidP="00B819C5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00-193 Warszawa</w:t>
      </w:r>
    </w:p>
    <w:p w14:paraId="6B4CB87E" w14:textId="7B2D54B1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6) Pani/Pana dane osobowe nie podlegają zautomatyzowanemu podejmowaniu decyzji, w tym profilowaniu.</w:t>
      </w:r>
    </w:p>
    <w:p w14:paraId="5C8C3A34" w14:textId="2D270F72" w:rsidR="002A3DDA" w:rsidRPr="002A3DDA" w:rsidRDefault="002A3DDA" w:rsidP="002A3DDA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t>7) W zależności od sfery, w której przetwarzane są dane osobowe w Dolnośląskim Ośrodku Polityki Społecznej we Wrocławiu, podanie danych osobowych jest wymogiem ustawowym lub umownym. W szczególnych przypadkach ich podanie jest warunkiem zawarcia umowy. O szczegółach podstawy gromadzenia danych osobowych i ewentualnym obowiązku lub dobrowolności ich podania oraz potencjalnych konsekwencjach niepodania danych, informowani Państwo będziecie przez dział merytoryczny Dolnośląskiego Ośrodka Polityki Społecznej we Wrocławiu.</w:t>
      </w:r>
    </w:p>
    <w:p w14:paraId="0EFA907D" w14:textId="0AA1C545" w:rsidR="001C62B0" w:rsidRPr="005B77E6" w:rsidRDefault="002A3DDA" w:rsidP="002A3DDA">
      <w:pPr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</w:rPr>
      </w:pPr>
      <w:r w:rsidRPr="002A3DDA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8) Pani/Pana dane osobowe będą przechowywane przez okres zgodny z obowiązującymi przepisami archiwalnymi, tj. ustawą z dnia 14 lipca 1983 r. o narodowym zasobie archiwalnym i archiwach (tekst jedn. Dz. U. z 2020 r. poz. 164) i rozporządzeniem Prezesa Rady Ministrów z dnia 18 stycznia 2011 r. w sprawie instrukcji kancelaryjnej, jednolitych rzeczowych wykazów akt oraz instrukcji w sprawie organizacji i zakresu działania archiwów zakładowych (Dz. U. z 2011 r. Nr 14 poz. 67 z późn. zm.).</w:t>
      </w:r>
      <w:bookmarkEnd w:id="0"/>
    </w:p>
    <w:sectPr w:rsidR="001C62B0" w:rsidRPr="005B77E6" w:rsidSect="001C62B0">
      <w:headerReference w:type="default" r:id="rId8"/>
      <w:footerReference w:type="default" r:id="rId9"/>
      <w:pgSz w:w="11906" w:h="16838"/>
      <w:pgMar w:top="2368" w:right="1417" w:bottom="1417" w:left="1417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19DB2" w14:textId="77777777" w:rsidR="00E03948" w:rsidRDefault="00E03948" w:rsidP="00DC5DAC">
      <w:pPr>
        <w:spacing w:after="0" w:line="240" w:lineRule="auto"/>
      </w:pPr>
      <w:r>
        <w:separator/>
      </w:r>
    </w:p>
  </w:endnote>
  <w:endnote w:type="continuationSeparator" w:id="0">
    <w:p w14:paraId="0A8FB918" w14:textId="77777777" w:rsidR="00E03948" w:rsidRDefault="00E03948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7BF8A" w14:textId="77777777" w:rsidR="00A2703C" w:rsidRDefault="00A2703C" w:rsidP="00A2703C">
    <w:pPr>
      <w:pStyle w:val="Stopka"/>
      <w:tabs>
        <w:tab w:val="left" w:pos="519"/>
        <w:tab w:val="left" w:pos="212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0D89F0" wp14:editId="57718458">
              <wp:simplePos x="0" y="0"/>
              <wp:positionH relativeFrom="column">
                <wp:posOffset>916305</wp:posOffset>
              </wp:positionH>
              <wp:positionV relativeFrom="paragraph">
                <wp:posOffset>121920</wp:posOffset>
              </wp:positionV>
              <wp:extent cx="0" cy="714375"/>
              <wp:effectExtent l="0" t="0" r="38100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BD244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72.15pt;margin-top:9.6pt;width:0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38EEFABD" wp14:editId="4315E52C">
          <wp:simplePos x="0" y="0"/>
          <wp:positionH relativeFrom="column">
            <wp:posOffset>258445</wp:posOffset>
          </wp:positionH>
          <wp:positionV relativeFrom="paragraph">
            <wp:posOffset>69215</wp:posOffset>
          </wp:positionV>
          <wp:extent cx="554355" cy="782955"/>
          <wp:effectExtent l="0" t="0" r="0" b="0"/>
          <wp:wrapNone/>
          <wp:docPr id="9" name="Obraz 9" descr="Logotyp Dolnośląs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Logotyp Dolnośląskiej Ekonomi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</w:t>
    </w:r>
    <w:r>
      <w:tab/>
      <w:t xml:space="preserve">    </w:t>
    </w:r>
  </w:p>
  <w:p w14:paraId="0DCC0473" w14:textId="77777777" w:rsidR="00A2703C" w:rsidRPr="00643A4C" w:rsidRDefault="00A2703C" w:rsidP="00A2703C">
    <w:pPr>
      <w:pStyle w:val="Stopka"/>
      <w:tabs>
        <w:tab w:val="left" w:pos="519"/>
        <w:tab w:val="left" w:pos="2127"/>
      </w:tabs>
      <w:ind w:left="1701"/>
    </w:pPr>
    <w:r w:rsidRPr="00D65F37">
      <w:rPr>
        <w:sz w:val="20"/>
        <w:szCs w:val="20"/>
      </w:rPr>
      <w:t xml:space="preserve">ul. </w:t>
    </w:r>
    <w:r>
      <w:rPr>
        <w:sz w:val="20"/>
        <w:szCs w:val="20"/>
      </w:rPr>
      <w:t>Trzebnicka 42-44</w:t>
    </w:r>
    <w:r w:rsidRPr="00D65F37">
      <w:rPr>
        <w:sz w:val="20"/>
        <w:szCs w:val="20"/>
      </w:rPr>
      <w:t xml:space="preserve">, </w:t>
    </w:r>
    <w:r>
      <w:rPr>
        <w:sz w:val="20"/>
        <w:szCs w:val="20"/>
      </w:rPr>
      <w:t>50-230</w:t>
    </w:r>
    <w:r w:rsidRPr="00D65F37">
      <w:rPr>
        <w:sz w:val="20"/>
        <w:szCs w:val="20"/>
      </w:rPr>
      <w:t xml:space="preserve"> Wrocław</w:t>
    </w:r>
  </w:p>
  <w:p w14:paraId="66D37828" w14:textId="3F343A3B" w:rsidR="00A2703C" w:rsidRPr="00D65F37" w:rsidRDefault="00A2703C" w:rsidP="00A2703C">
    <w:pPr>
      <w:pStyle w:val="Stopka"/>
      <w:tabs>
        <w:tab w:val="clear" w:pos="4536"/>
        <w:tab w:val="clear" w:pos="9072"/>
        <w:tab w:val="left" w:pos="2127"/>
      </w:tabs>
      <w:ind w:left="1701"/>
      <w:rPr>
        <w:sz w:val="20"/>
        <w:szCs w:val="20"/>
      </w:rPr>
    </w:pPr>
    <w:r w:rsidRPr="00D65F37">
      <w:rPr>
        <w:sz w:val="20"/>
        <w:szCs w:val="20"/>
      </w:rPr>
      <w:t xml:space="preserve">tel. </w:t>
    </w:r>
    <w:r w:rsidRPr="00A2703C">
      <w:rPr>
        <w:sz w:val="20"/>
        <w:szCs w:val="20"/>
      </w:rPr>
      <w:t>71</w:t>
    </w:r>
    <w:r>
      <w:rPr>
        <w:sz w:val="20"/>
        <w:szCs w:val="20"/>
      </w:rPr>
      <w:t> </w:t>
    </w:r>
    <w:r w:rsidRPr="00A2703C">
      <w:rPr>
        <w:sz w:val="20"/>
        <w:szCs w:val="20"/>
      </w:rPr>
      <w:t>770</w:t>
    </w:r>
    <w:r>
      <w:rPr>
        <w:sz w:val="20"/>
        <w:szCs w:val="20"/>
      </w:rPr>
      <w:t xml:space="preserve"> </w:t>
    </w:r>
    <w:r w:rsidRPr="00A2703C">
      <w:rPr>
        <w:sz w:val="20"/>
        <w:szCs w:val="20"/>
      </w:rPr>
      <w:t>42</w:t>
    </w:r>
    <w:r>
      <w:rPr>
        <w:sz w:val="20"/>
        <w:szCs w:val="20"/>
      </w:rPr>
      <w:t xml:space="preserve"> </w:t>
    </w:r>
    <w:r w:rsidRPr="00A2703C">
      <w:rPr>
        <w:sz w:val="20"/>
        <w:szCs w:val="20"/>
      </w:rPr>
      <w:t>20</w:t>
    </w:r>
    <w:r>
      <w:rPr>
        <w:sz w:val="20"/>
        <w:szCs w:val="20"/>
      </w:rPr>
      <w:t xml:space="preserve">, fax. </w:t>
    </w:r>
    <w:r w:rsidRPr="00643A4C">
      <w:rPr>
        <w:sz w:val="20"/>
        <w:szCs w:val="20"/>
      </w:rPr>
      <w:t>71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782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38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90</w:t>
    </w:r>
  </w:p>
  <w:p w14:paraId="59B58234" w14:textId="77777777" w:rsidR="00A2703C" w:rsidRDefault="00000000" w:rsidP="00A2703C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hyperlink r:id="rId2" w:history="1">
      <w:r w:rsidR="00A2703C" w:rsidRPr="00D65F37">
        <w:rPr>
          <w:rStyle w:val="Hipercze"/>
          <w:color w:val="000000"/>
          <w:sz w:val="20"/>
          <w:szCs w:val="20"/>
        </w:rPr>
        <w:t>dops@dops.wroc.pl</w:t>
      </w:r>
    </w:hyperlink>
  </w:p>
  <w:p w14:paraId="2350DF68" w14:textId="77777777" w:rsidR="00A2703C" w:rsidRPr="00643A4C" w:rsidRDefault="00A2703C" w:rsidP="00A2703C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3A05B1E2" wp14:editId="07861055">
          <wp:simplePos x="0" y="0"/>
          <wp:positionH relativeFrom="column">
            <wp:posOffset>-335915</wp:posOffset>
          </wp:positionH>
          <wp:positionV relativeFrom="paragraph">
            <wp:posOffset>97155</wp:posOffset>
          </wp:positionV>
          <wp:extent cx="6559375" cy="1094681"/>
          <wp:effectExtent l="0" t="0" r="0" b="0"/>
          <wp:wrapNone/>
          <wp:docPr id="10" name="Obraz 0" descr="Logotypy projektowe Fundusze Europejskie Program Regionalny, Dolny Śląsk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0" descr="Logotypy projektowe Fundusze Europejskie Program Regionalny, Dolny Śląsk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375" cy="109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Pr="00D65F37">
        <w:rPr>
          <w:rStyle w:val="Hipercze"/>
          <w:color w:val="000000"/>
          <w:sz w:val="20"/>
          <w:szCs w:val="20"/>
        </w:rPr>
        <w:t>www.dops.wroc.pl</w:t>
      </w:r>
    </w:hyperlink>
  </w:p>
  <w:p w14:paraId="70975C70" w14:textId="77777777" w:rsidR="00A2703C" w:rsidRDefault="00A2703C" w:rsidP="00A2703C">
    <w:pPr>
      <w:pStyle w:val="Stopka"/>
      <w:tabs>
        <w:tab w:val="left" w:pos="519"/>
        <w:tab w:val="left" w:pos="2127"/>
      </w:tabs>
    </w:pPr>
  </w:p>
  <w:p w14:paraId="79C235B6" w14:textId="77777777" w:rsidR="00A2703C" w:rsidRPr="005A00DA" w:rsidRDefault="00A2703C" w:rsidP="00A2703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</w:p>
  <w:p w14:paraId="2A937F3B" w14:textId="77777777" w:rsidR="00A2703C" w:rsidRDefault="00A2703C" w:rsidP="00A2703C">
    <w:pPr>
      <w:pStyle w:val="Stopka"/>
    </w:pPr>
  </w:p>
  <w:p w14:paraId="243183E2" w14:textId="039A3B22" w:rsidR="00150D7D" w:rsidRPr="00A2703C" w:rsidRDefault="00A2703C" w:rsidP="00A2703C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9EBF4" w14:textId="77777777" w:rsidR="00E03948" w:rsidRDefault="00E03948" w:rsidP="00DC5DAC">
      <w:pPr>
        <w:spacing w:after="0" w:line="240" w:lineRule="auto"/>
      </w:pPr>
      <w:r>
        <w:separator/>
      </w:r>
    </w:p>
  </w:footnote>
  <w:footnote w:type="continuationSeparator" w:id="0">
    <w:p w14:paraId="69465D26" w14:textId="77777777" w:rsidR="00E03948" w:rsidRDefault="00E03948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36701867" w:rsidR="00134AD3" w:rsidRDefault="007C672D" w:rsidP="00134AD3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3B578BE7">
              <wp:simplePos x="0" y="0"/>
              <wp:positionH relativeFrom="column">
                <wp:posOffset>312420</wp:posOffset>
              </wp:positionH>
              <wp:positionV relativeFrom="paragraph">
                <wp:posOffset>-52705</wp:posOffset>
              </wp:positionV>
              <wp:extent cx="0" cy="843915"/>
              <wp:effectExtent l="0" t="0" r="19050" b="1333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CE1D292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24.6pt;margin-top:-4.1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Cy8jnO3gAAAAgBAAAPAAAAZHJzL2Rv&#10;d25yZXYueG1sTI9BS8NAEIXvgv9hGcFbu2kMJY3ZFKkIiojYxoO3bXZMotnZkN008d87etHj4328&#10;+SbfzrYTJxx860jBahmBQKqcaalWUB7uFikIHzQZ3TlCBV/oYVucn+U6M26iFzztQy14hHymFTQh&#10;9JmUvmrQar90PRJ3726wOnAcamkGPfG47WQcRWtpdUt8odE97hqsPvejVfDm6LncTZvkMb0dnw7l&#10;6v7j4dUpdXkx31yDCDiHPxh+9FkdCnY6upGMF52CZBMzqWCRXoHg/jcfmYuTNcgil/8fKL4B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svI5z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564EDEE">
          <wp:simplePos x="0" y="0"/>
          <wp:positionH relativeFrom="column">
            <wp:posOffset>-560070</wp:posOffset>
          </wp:positionH>
          <wp:positionV relativeFrom="paragraph">
            <wp:posOffset>-34925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6" name="Obraz 16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AD3"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06A9A4F" w:rsidR="00134AD3" w:rsidRDefault="00134AD3" w:rsidP="007C672D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7C672D">
      <w:rPr>
        <w:b/>
        <w:sz w:val="28"/>
        <w:szCs w:val="28"/>
      </w:rPr>
      <w:t xml:space="preserve">  </w:t>
    </w:r>
    <w:r w:rsidRPr="00721EBC">
      <w:rPr>
        <w:b/>
        <w:sz w:val="28"/>
        <w:szCs w:val="28"/>
      </w:rPr>
      <w:t>POLITYKI SPOŁECZNEJ</w:t>
    </w:r>
  </w:p>
  <w:p w14:paraId="7D8143B4" w14:textId="41BA49C9" w:rsidR="00F46C67" w:rsidRPr="007C672D" w:rsidRDefault="00F46C67" w:rsidP="007C672D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22AD82CE">
              <wp:simplePos x="0" y="0"/>
              <wp:positionH relativeFrom="column">
                <wp:posOffset>410845</wp:posOffset>
              </wp:positionH>
              <wp:positionV relativeFrom="paragraph">
                <wp:posOffset>123825</wp:posOffset>
              </wp:positionV>
              <wp:extent cx="4355465" cy="0"/>
              <wp:effectExtent l="0" t="0" r="26035" b="1905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546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6FC176E" id="Łącznik prosty ze strzałką 15" o:spid="_x0000_s1026" type="#_x0000_t32" alt="Długa linia pozioma" style="position:absolute;margin-left:32.35pt;margin-top:9.75pt;width:342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7676D49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</w:p>
  <w:p w14:paraId="79843E99" w14:textId="20FDBFF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E70E5"/>
    <w:multiLevelType w:val="hybridMultilevel"/>
    <w:tmpl w:val="1BD4E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6B7A"/>
    <w:multiLevelType w:val="hybridMultilevel"/>
    <w:tmpl w:val="02B2A9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165B65AE"/>
    <w:multiLevelType w:val="hybridMultilevel"/>
    <w:tmpl w:val="26F04A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75D72"/>
    <w:multiLevelType w:val="hybridMultilevel"/>
    <w:tmpl w:val="AE50AB5C"/>
    <w:lvl w:ilvl="0" w:tplc="6942A0F0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466703A"/>
    <w:multiLevelType w:val="hybridMultilevel"/>
    <w:tmpl w:val="1B7484B4"/>
    <w:lvl w:ilvl="0" w:tplc="092AF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8142B"/>
    <w:multiLevelType w:val="hybridMultilevel"/>
    <w:tmpl w:val="E2E2ABC0"/>
    <w:lvl w:ilvl="0" w:tplc="0415000F">
      <w:start w:val="1"/>
      <w:numFmt w:val="decimal"/>
      <w:lvlText w:val="%1."/>
      <w:lvlJc w:val="left"/>
      <w:pPr>
        <w:ind w:left="862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0E8A"/>
    <w:multiLevelType w:val="multilevel"/>
    <w:tmpl w:val="66D2250E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Arial" w:hAnsi="Calibri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3" w15:restartNumberingAfterBreak="0">
    <w:nsid w:val="413003AD"/>
    <w:multiLevelType w:val="hybridMultilevel"/>
    <w:tmpl w:val="679A096C"/>
    <w:lvl w:ilvl="0" w:tplc="0302D9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24074"/>
    <w:multiLevelType w:val="hybridMultilevel"/>
    <w:tmpl w:val="9E188408"/>
    <w:lvl w:ilvl="0" w:tplc="B9A6B7B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588737345">
    <w:abstractNumId w:val="9"/>
  </w:num>
  <w:num w:numId="2" w16cid:durableId="1058289094">
    <w:abstractNumId w:val="20"/>
  </w:num>
  <w:num w:numId="3" w16cid:durableId="1912153191">
    <w:abstractNumId w:val="4"/>
  </w:num>
  <w:num w:numId="4" w16cid:durableId="430853375">
    <w:abstractNumId w:val="15"/>
  </w:num>
  <w:num w:numId="5" w16cid:durableId="584268357">
    <w:abstractNumId w:val="17"/>
  </w:num>
  <w:num w:numId="6" w16cid:durableId="839080295">
    <w:abstractNumId w:val="18"/>
  </w:num>
  <w:num w:numId="7" w16cid:durableId="755058137">
    <w:abstractNumId w:val="6"/>
  </w:num>
  <w:num w:numId="8" w16cid:durableId="2038458425">
    <w:abstractNumId w:val="8"/>
  </w:num>
  <w:num w:numId="9" w16cid:durableId="1615478648">
    <w:abstractNumId w:val="19"/>
  </w:num>
  <w:num w:numId="10" w16cid:durableId="765736533">
    <w:abstractNumId w:val="21"/>
  </w:num>
  <w:num w:numId="11" w16cid:durableId="1182088000">
    <w:abstractNumId w:val="12"/>
  </w:num>
  <w:num w:numId="12" w16cid:durableId="1608538334">
    <w:abstractNumId w:val="2"/>
  </w:num>
  <w:num w:numId="13" w16cid:durableId="992679703">
    <w:abstractNumId w:val="16"/>
  </w:num>
  <w:num w:numId="14" w16cid:durableId="16381000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33728873">
    <w:abstractNumId w:val="3"/>
  </w:num>
  <w:num w:numId="16" w16cid:durableId="1829400392">
    <w:abstractNumId w:val="0"/>
  </w:num>
  <w:num w:numId="17" w16cid:durableId="206644372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2870505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058156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654723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429225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92383365">
    <w:abstractNumId w:val="13"/>
  </w:num>
  <w:num w:numId="23" w16cid:durableId="1701390381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539AA"/>
    <w:rsid w:val="00065187"/>
    <w:rsid w:val="00072E59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1763A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30AAF"/>
    <w:rsid w:val="00241AB6"/>
    <w:rsid w:val="00244BB1"/>
    <w:rsid w:val="002525F4"/>
    <w:rsid w:val="00253155"/>
    <w:rsid w:val="00260AF2"/>
    <w:rsid w:val="002620D2"/>
    <w:rsid w:val="00267240"/>
    <w:rsid w:val="00276E7D"/>
    <w:rsid w:val="00281341"/>
    <w:rsid w:val="00286234"/>
    <w:rsid w:val="00287402"/>
    <w:rsid w:val="00293FA1"/>
    <w:rsid w:val="00294480"/>
    <w:rsid w:val="0029468F"/>
    <w:rsid w:val="002972C6"/>
    <w:rsid w:val="002A19AC"/>
    <w:rsid w:val="002A2A02"/>
    <w:rsid w:val="002A3DDA"/>
    <w:rsid w:val="002C2155"/>
    <w:rsid w:val="002C3DB3"/>
    <w:rsid w:val="002D19DB"/>
    <w:rsid w:val="002E1444"/>
    <w:rsid w:val="002E3202"/>
    <w:rsid w:val="002E6952"/>
    <w:rsid w:val="002E772B"/>
    <w:rsid w:val="002F564D"/>
    <w:rsid w:val="002F7BB3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0ED8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E7FA2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5EC"/>
    <w:rsid w:val="004A7AC2"/>
    <w:rsid w:val="004C0A64"/>
    <w:rsid w:val="004C63EC"/>
    <w:rsid w:val="004D25FC"/>
    <w:rsid w:val="004D5581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B77E6"/>
    <w:rsid w:val="005C732D"/>
    <w:rsid w:val="005D183D"/>
    <w:rsid w:val="005E01F4"/>
    <w:rsid w:val="005E217A"/>
    <w:rsid w:val="005E761A"/>
    <w:rsid w:val="005F7F0B"/>
    <w:rsid w:val="006027F8"/>
    <w:rsid w:val="00602E0B"/>
    <w:rsid w:val="0060613D"/>
    <w:rsid w:val="006105F6"/>
    <w:rsid w:val="006107E8"/>
    <w:rsid w:val="00622863"/>
    <w:rsid w:val="006238ED"/>
    <w:rsid w:val="00625080"/>
    <w:rsid w:val="00634E48"/>
    <w:rsid w:val="00634F84"/>
    <w:rsid w:val="006359E6"/>
    <w:rsid w:val="006404EA"/>
    <w:rsid w:val="00643A4C"/>
    <w:rsid w:val="00650DFD"/>
    <w:rsid w:val="00652292"/>
    <w:rsid w:val="00654D6A"/>
    <w:rsid w:val="006568D2"/>
    <w:rsid w:val="00657EF9"/>
    <w:rsid w:val="0066516E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6096"/>
    <w:rsid w:val="00733A42"/>
    <w:rsid w:val="00740DD7"/>
    <w:rsid w:val="00741F59"/>
    <w:rsid w:val="007459CF"/>
    <w:rsid w:val="0075288C"/>
    <w:rsid w:val="00762166"/>
    <w:rsid w:val="007632E7"/>
    <w:rsid w:val="007712C2"/>
    <w:rsid w:val="007718BD"/>
    <w:rsid w:val="00772294"/>
    <w:rsid w:val="00774AA1"/>
    <w:rsid w:val="007839D0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C672D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631DB"/>
    <w:rsid w:val="009766F2"/>
    <w:rsid w:val="0098380D"/>
    <w:rsid w:val="00990213"/>
    <w:rsid w:val="00995C15"/>
    <w:rsid w:val="009A207C"/>
    <w:rsid w:val="009A341F"/>
    <w:rsid w:val="009B4180"/>
    <w:rsid w:val="009C1271"/>
    <w:rsid w:val="009C1C0E"/>
    <w:rsid w:val="009D0872"/>
    <w:rsid w:val="009D1959"/>
    <w:rsid w:val="009D3E0D"/>
    <w:rsid w:val="009D7850"/>
    <w:rsid w:val="009E1FDE"/>
    <w:rsid w:val="009E4DAE"/>
    <w:rsid w:val="009F66A4"/>
    <w:rsid w:val="009F7993"/>
    <w:rsid w:val="00A05E4C"/>
    <w:rsid w:val="00A2703C"/>
    <w:rsid w:val="00A31A97"/>
    <w:rsid w:val="00A375A3"/>
    <w:rsid w:val="00A43FEA"/>
    <w:rsid w:val="00A537C9"/>
    <w:rsid w:val="00A55254"/>
    <w:rsid w:val="00A62480"/>
    <w:rsid w:val="00A65C43"/>
    <w:rsid w:val="00A66145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23743"/>
    <w:rsid w:val="00B46FEC"/>
    <w:rsid w:val="00B60142"/>
    <w:rsid w:val="00B65081"/>
    <w:rsid w:val="00B6719C"/>
    <w:rsid w:val="00B80B03"/>
    <w:rsid w:val="00B819C5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A224F"/>
    <w:rsid w:val="00CA6CBC"/>
    <w:rsid w:val="00CB4BBE"/>
    <w:rsid w:val="00CC3147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265"/>
    <w:rsid w:val="00D65F37"/>
    <w:rsid w:val="00D6688F"/>
    <w:rsid w:val="00D71853"/>
    <w:rsid w:val="00D779AC"/>
    <w:rsid w:val="00D920C7"/>
    <w:rsid w:val="00DA186D"/>
    <w:rsid w:val="00DA76C6"/>
    <w:rsid w:val="00DB0DFE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3948"/>
    <w:rsid w:val="00E058FE"/>
    <w:rsid w:val="00E3689C"/>
    <w:rsid w:val="00E4000E"/>
    <w:rsid w:val="00E557D7"/>
    <w:rsid w:val="00E60106"/>
    <w:rsid w:val="00E63EB4"/>
    <w:rsid w:val="00E67AF1"/>
    <w:rsid w:val="00E7405E"/>
    <w:rsid w:val="00E91A6F"/>
    <w:rsid w:val="00EB4080"/>
    <w:rsid w:val="00EB4597"/>
    <w:rsid w:val="00EB7CD1"/>
    <w:rsid w:val="00EC0E46"/>
    <w:rsid w:val="00EC3E97"/>
    <w:rsid w:val="00EC4504"/>
    <w:rsid w:val="00EC55DE"/>
    <w:rsid w:val="00ED3583"/>
    <w:rsid w:val="00EF03A2"/>
    <w:rsid w:val="00F23DCB"/>
    <w:rsid w:val="00F26823"/>
    <w:rsid w:val="00F465C7"/>
    <w:rsid w:val="00F46C67"/>
    <w:rsid w:val="00F5281E"/>
    <w:rsid w:val="00F5443A"/>
    <w:rsid w:val="00F54924"/>
    <w:rsid w:val="00F54DF9"/>
    <w:rsid w:val="00F578D2"/>
    <w:rsid w:val="00F63066"/>
    <w:rsid w:val="00F731AE"/>
    <w:rsid w:val="00F81481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29932352-10E2-4471-98EB-0A97CBD6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D6526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39D0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unhideWhenUsed/>
    <w:rsid w:val="005B77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B77E6"/>
    <w:rPr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7E6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7E6"/>
    <w:rPr>
      <w:rFonts w:asciiTheme="minorHAnsi" w:eastAsiaTheme="minorHAnsi" w:hAnsiTheme="minorHAnsi" w:cstheme="minorBidi"/>
      <w:lang w:eastAsia="en-US"/>
    </w:rPr>
  </w:style>
  <w:style w:type="paragraph" w:customStyle="1" w:styleId="Podstawowyakapitowy">
    <w:name w:val="[Podstawowy akapitowy]"/>
    <w:basedOn w:val="Normalny"/>
    <w:uiPriority w:val="99"/>
    <w:rsid w:val="005B77E6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7E6"/>
    <w:rPr>
      <w:vertAlign w:val="superscript"/>
    </w:rPr>
  </w:style>
  <w:style w:type="table" w:styleId="Siatkatabelijasna">
    <w:name w:val="Grid Table Light"/>
    <w:basedOn w:val="Standardowy"/>
    <w:uiPriority w:val="40"/>
    <w:rsid w:val="005B77E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ops@dops.wroc.pl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dops.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21AC8-4814-4AA0-A007-43F4C05A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11</TotalTime>
  <Pages>7</Pages>
  <Words>890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6224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Anna Mokrzecka-Boguc</cp:lastModifiedBy>
  <cp:revision>3</cp:revision>
  <cp:lastPrinted>2023-04-11T11:55:00Z</cp:lastPrinted>
  <dcterms:created xsi:type="dcterms:W3CDTF">2023-04-11T11:55:00Z</dcterms:created>
  <dcterms:modified xsi:type="dcterms:W3CDTF">2023-04-11T12:38:00Z</dcterms:modified>
</cp:coreProperties>
</file>